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94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782"/>
        <w:gridCol w:w="7202"/>
        <w:gridCol w:w="7984"/>
      </w:tblGrid>
      <w:tr w:rsidR="00650259" w:rsidRPr="00846B76" w:rsidTr="005E0CAC">
        <w:trPr>
          <w:gridAfter w:val="1"/>
          <w:wAfter w:w="2347" w:type="pct"/>
        </w:trPr>
        <w:tc>
          <w:tcPr>
            <w:tcW w:w="536" w:type="pct"/>
            <w:gridSpan w:val="2"/>
            <w:vAlign w:val="bottom"/>
          </w:tcPr>
          <w:p w:rsidR="00650259" w:rsidRPr="00846B76" w:rsidRDefault="005E0CAC" w:rsidP="005E0CAC">
            <w:r>
              <w:t>Entreprise</w:t>
            </w:r>
          </w:p>
        </w:tc>
        <w:tc>
          <w:tcPr>
            <w:tcW w:w="2117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5E0CAC">
        <w:trPr>
          <w:gridAfter w:val="1"/>
          <w:wAfter w:w="2347" w:type="pct"/>
        </w:trPr>
        <w:tc>
          <w:tcPr>
            <w:tcW w:w="536" w:type="pct"/>
            <w:gridSpan w:val="2"/>
            <w:vAlign w:val="bottom"/>
          </w:tcPr>
          <w:p w:rsidR="00650259" w:rsidRPr="00846B76" w:rsidRDefault="005E0CAC" w:rsidP="005E0CAC">
            <w:r>
              <w:t>Région</w:t>
            </w:r>
          </w:p>
        </w:tc>
        <w:tc>
          <w:tcPr>
            <w:tcW w:w="2117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5E0CAC">
        <w:trPr>
          <w:gridAfter w:val="1"/>
          <w:wAfter w:w="2347" w:type="pct"/>
        </w:trPr>
        <w:tc>
          <w:tcPr>
            <w:tcW w:w="536" w:type="pct"/>
            <w:gridSpan w:val="2"/>
            <w:vAlign w:val="bottom"/>
          </w:tcPr>
          <w:p w:rsidR="00650259" w:rsidRDefault="005E0CAC" w:rsidP="005E0CAC">
            <w:r>
              <w:t>Contact</w:t>
            </w:r>
          </w:p>
        </w:tc>
        <w:tc>
          <w:tcPr>
            <w:tcW w:w="2117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5E0CAC">
        <w:trPr>
          <w:gridAfter w:val="1"/>
          <w:wAfter w:w="2347" w:type="pct"/>
        </w:trPr>
        <w:tc>
          <w:tcPr>
            <w:tcW w:w="536" w:type="pct"/>
            <w:gridSpan w:val="2"/>
            <w:vAlign w:val="bottom"/>
          </w:tcPr>
          <w:p w:rsidR="00650259" w:rsidRPr="00846B76" w:rsidRDefault="005E0CAC" w:rsidP="005E0CAC">
            <w:r>
              <w:t>Téléphone</w:t>
            </w:r>
          </w:p>
        </w:tc>
        <w:tc>
          <w:tcPr>
            <w:tcW w:w="2117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5E0CAC" w:rsidRPr="00846B76" w:rsidTr="005E0CAC">
        <w:trPr>
          <w:gridAfter w:val="1"/>
          <w:wAfter w:w="2347" w:type="pct"/>
          <w:trHeight w:val="600"/>
        </w:trPr>
        <w:tc>
          <w:tcPr>
            <w:tcW w:w="536" w:type="pct"/>
            <w:gridSpan w:val="2"/>
            <w:vAlign w:val="bottom"/>
          </w:tcPr>
          <w:p w:rsidR="005E0CAC" w:rsidRPr="00846B76" w:rsidRDefault="005E0CAC" w:rsidP="005E0CAC">
            <w:r>
              <w:t>e-mail</w:t>
            </w:r>
          </w:p>
        </w:tc>
        <w:tc>
          <w:tcPr>
            <w:tcW w:w="2117" w:type="pct"/>
            <w:tcBorders>
              <w:bottom w:val="single" w:sz="4" w:space="0" w:color="auto"/>
            </w:tcBorders>
            <w:vAlign w:val="bottom"/>
          </w:tcPr>
          <w:p w:rsidR="005E0CAC" w:rsidRPr="00846B76" w:rsidRDefault="005E0CAC" w:rsidP="005E0CAC">
            <w:pPr>
              <w:spacing w:before="240"/>
            </w:pPr>
          </w:p>
        </w:tc>
      </w:tr>
      <w:tr w:rsidR="005E0CAC" w:rsidRPr="00846B76" w:rsidTr="005E0CAC">
        <w:trPr>
          <w:gridAfter w:val="1"/>
          <w:wAfter w:w="2347" w:type="pct"/>
        </w:trPr>
        <w:tc>
          <w:tcPr>
            <w:tcW w:w="536" w:type="pct"/>
            <w:gridSpan w:val="2"/>
            <w:shd w:val="clear" w:color="auto" w:fill="auto"/>
            <w:vAlign w:val="bottom"/>
          </w:tcPr>
          <w:p w:rsidR="005E0CAC" w:rsidRPr="00846B76" w:rsidRDefault="005E0CAC" w:rsidP="00346DE2"/>
        </w:tc>
        <w:tc>
          <w:tcPr>
            <w:tcW w:w="2117" w:type="pct"/>
          </w:tcPr>
          <w:p w:rsidR="005E0CAC" w:rsidRPr="00846B76" w:rsidRDefault="005E0CAC" w:rsidP="00346DE2">
            <w:pPr>
              <w:spacing w:before="240"/>
            </w:pPr>
          </w:p>
        </w:tc>
      </w:tr>
      <w:tr w:rsidR="005E0CAC" w:rsidRPr="00846B76" w:rsidTr="005E0CAC">
        <w:trPr>
          <w:gridAfter w:val="1"/>
          <w:wAfter w:w="2347" w:type="pct"/>
          <w:trHeight w:val="54"/>
        </w:trPr>
        <w:tc>
          <w:tcPr>
            <w:tcW w:w="2653" w:type="pct"/>
            <w:gridSpan w:val="3"/>
            <w:vAlign w:val="bottom"/>
          </w:tcPr>
          <w:p w:rsidR="005E0CAC" w:rsidRPr="00846B76" w:rsidRDefault="005E0CAC" w:rsidP="00CA6513">
            <w:pPr>
              <w:rPr>
                <w:rFonts w:asciiTheme="majorHAnsi" w:hAnsiTheme="majorHAnsi"/>
                <w:b/>
                <w:sz w:val="8"/>
              </w:rPr>
            </w:pPr>
            <w:r>
              <w:t xml:space="preserve">Je </w:t>
            </w:r>
            <w:r w:rsidR="00CA6513">
              <w:t xml:space="preserve">souhaite accéder au marché ibérique ou j’ai </w:t>
            </w:r>
            <w:r w:rsidRPr="005E0CAC">
              <w:t>l’opportunité de développer une nouvelle offre en collaboration avec un partenaire espagnol</w:t>
            </w:r>
            <w:r>
              <w:t xml:space="preserve"> : </w:t>
            </w:r>
          </w:p>
        </w:tc>
      </w:tr>
      <w:tr w:rsidR="005E0CAC" w:rsidRPr="00846B76" w:rsidTr="005E0CAC">
        <w:tc>
          <w:tcPr>
            <w:tcW w:w="2653" w:type="pct"/>
            <w:gridSpan w:val="3"/>
          </w:tcPr>
          <w:p w:rsidR="005E0CAC" w:rsidRDefault="005E0CAC" w:rsidP="005E0CAC">
            <w:pPr>
              <w:spacing w:before="240"/>
            </w:pPr>
            <w:r w:rsidRPr="00CF7AEA">
              <w:rPr>
                <w:sz w:val="36"/>
                <w:lang w:bidi="fr-FR"/>
              </w:rPr>
              <w:sym w:font="Wingdings 2" w:char="F0A3"/>
            </w:r>
            <w:r>
              <w:t xml:space="preserve"> J’ai un projet</w:t>
            </w:r>
          </w:p>
        </w:tc>
        <w:tc>
          <w:tcPr>
            <w:tcW w:w="2347" w:type="pct"/>
            <w:vAlign w:val="bottom"/>
          </w:tcPr>
          <w:p w:rsidR="005E0CAC" w:rsidRPr="00846B76" w:rsidRDefault="005E0CAC"/>
        </w:tc>
      </w:tr>
      <w:tr w:rsidR="005E0CAC" w:rsidRPr="00846B76" w:rsidTr="005E0CAC">
        <w:trPr>
          <w:gridAfter w:val="1"/>
          <w:wAfter w:w="2347" w:type="pct"/>
        </w:trPr>
        <w:tc>
          <w:tcPr>
            <w:tcW w:w="306" w:type="pct"/>
          </w:tcPr>
          <w:p w:rsidR="005E0CAC" w:rsidRPr="00346DE2" w:rsidRDefault="005E0CAC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2347" w:type="pct"/>
            <w:gridSpan w:val="2"/>
            <w:vAlign w:val="bottom"/>
          </w:tcPr>
          <w:p w:rsidR="005E0CAC" w:rsidRDefault="005E0CAC" w:rsidP="005E0CAC">
            <w:r>
              <w:t>J’ai un partenaire espagnol identifié</w:t>
            </w:r>
          </w:p>
        </w:tc>
      </w:tr>
      <w:tr w:rsidR="005E0CAC" w:rsidRPr="00846B76" w:rsidTr="005E0CAC">
        <w:trPr>
          <w:gridAfter w:val="1"/>
          <w:wAfter w:w="2347" w:type="pct"/>
        </w:trPr>
        <w:tc>
          <w:tcPr>
            <w:tcW w:w="306" w:type="pct"/>
          </w:tcPr>
          <w:p w:rsidR="005E0CAC" w:rsidRPr="00346DE2" w:rsidRDefault="005E0CAC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2347" w:type="pct"/>
            <w:gridSpan w:val="2"/>
            <w:vAlign w:val="bottom"/>
          </w:tcPr>
          <w:p w:rsidR="005E0CAC" w:rsidRDefault="005E0CAC" w:rsidP="005E0CAC">
            <w:r>
              <w:t>Je n’ai pas un partenaire espagnol identifié</w:t>
            </w:r>
          </w:p>
        </w:tc>
      </w:tr>
      <w:tr w:rsidR="005E0CAC" w:rsidRPr="00846B76" w:rsidTr="005E0CAC">
        <w:trPr>
          <w:gridAfter w:val="1"/>
          <w:wAfter w:w="2347" w:type="pct"/>
        </w:trPr>
        <w:tc>
          <w:tcPr>
            <w:tcW w:w="306" w:type="pct"/>
            <w:shd w:val="clear" w:color="auto" w:fill="auto"/>
          </w:tcPr>
          <w:p w:rsidR="005E0CAC" w:rsidRDefault="005E0CAC" w:rsidP="001C4A3D">
            <w:pPr>
              <w:spacing w:before="120"/>
              <w:ind w:left="432"/>
              <w:rPr>
                <w:sz w:val="36"/>
              </w:rPr>
            </w:pPr>
          </w:p>
          <w:p w:rsidR="005E0CAC" w:rsidRDefault="005E0CAC" w:rsidP="001C4A3D">
            <w:pPr>
              <w:spacing w:before="120"/>
              <w:ind w:left="432"/>
              <w:rPr>
                <w:sz w:val="36"/>
              </w:rPr>
            </w:pPr>
          </w:p>
          <w:p w:rsidR="005E0CAC" w:rsidRPr="00346DE2" w:rsidRDefault="005E0CAC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2347" w:type="pct"/>
            <w:gridSpan w:val="2"/>
          </w:tcPr>
          <w:p w:rsidR="005E0CAC" w:rsidRDefault="005E0CAC" w:rsidP="00346DE2"/>
        </w:tc>
      </w:tr>
      <w:tr w:rsidR="005E0CAC" w:rsidRPr="00846B76" w:rsidTr="005E0CAC">
        <w:trPr>
          <w:gridAfter w:val="1"/>
          <w:wAfter w:w="2347" w:type="pct"/>
        </w:trPr>
        <w:tc>
          <w:tcPr>
            <w:tcW w:w="306" w:type="pct"/>
            <w:shd w:val="clear" w:color="auto" w:fill="auto"/>
          </w:tcPr>
          <w:p w:rsidR="005E0CAC" w:rsidRDefault="005E0CAC" w:rsidP="001C4A3D">
            <w:pPr>
              <w:spacing w:before="120"/>
              <w:ind w:left="432"/>
              <w:rPr>
                <w:noProof/>
                <w:sz w:val="36"/>
                <w:lang w:eastAsia="fr-FR"/>
              </w:rPr>
            </w:pPr>
          </w:p>
        </w:tc>
        <w:tc>
          <w:tcPr>
            <w:tcW w:w="2347" w:type="pct"/>
            <w:gridSpan w:val="2"/>
          </w:tcPr>
          <w:p w:rsidR="005E0CAC" w:rsidRDefault="00CA6513" w:rsidP="00346DE2">
            <w:r>
              <w:rPr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229F50" wp14:editId="0B46A7D7">
                      <wp:simplePos x="0" y="0"/>
                      <wp:positionH relativeFrom="column">
                        <wp:posOffset>-642620</wp:posOffset>
                      </wp:positionH>
                      <wp:positionV relativeFrom="paragraph">
                        <wp:posOffset>-896620</wp:posOffset>
                      </wp:positionV>
                      <wp:extent cx="5781675" cy="1219200"/>
                      <wp:effectExtent l="0" t="0" r="28575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81675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A6513" w:rsidRDefault="00CA6513" w:rsidP="00CA6513">
                                  <w:pPr>
                                    <w:rPr>
                                      <w:i/>
                                    </w:rPr>
                                  </w:pPr>
                                  <w:r w:rsidRPr="00CA6513">
                                    <w:rPr>
                                      <w:i/>
                                      <w:color w:val="666666" w:themeColor="accent6"/>
                                    </w:rPr>
                                    <w:t>Thématique / synthèse du projet à communiquer lors d’une mise en relation</w:t>
                                  </w:r>
                                </w:p>
                                <w:p w:rsidR="00CA6513" w:rsidRPr="00CA6513" w:rsidRDefault="00CA6513" w:rsidP="00CA65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229F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-50.6pt;margin-top:-70.6pt;width:455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" fillcolor="white [3201]" strokeweight=".5pt">
                      <v:textbox>
                        <w:txbxContent>
                          <w:p w:rsidR="00CA6513" w:rsidRDefault="00CA6513" w:rsidP="00CA6513">
                            <w:pPr>
                              <w:rPr>
                                <w:i/>
                              </w:rPr>
                            </w:pPr>
                            <w:r w:rsidRPr="00CA6513">
                              <w:rPr>
                                <w:i/>
                                <w:color w:val="666666" w:themeColor="accent6"/>
                              </w:rPr>
                              <w:t>Thématique / synthèse du projet à communiquer lors d’une mise en relation</w:t>
                            </w:r>
                          </w:p>
                          <w:p w:rsidR="00CA6513" w:rsidRPr="00CA6513" w:rsidRDefault="00CA6513" w:rsidP="00CA6513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E0CAC" w:rsidRPr="00846B76" w:rsidTr="004524D8">
        <w:tc>
          <w:tcPr>
            <w:tcW w:w="2653" w:type="pct"/>
            <w:gridSpan w:val="3"/>
          </w:tcPr>
          <w:p w:rsidR="005E0CAC" w:rsidRDefault="005E0CAC" w:rsidP="005E0CAC">
            <w:pPr>
              <w:spacing w:before="240"/>
            </w:pPr>
            <w:r w:rsidRPr="00CF7AEA">
              <w:rPr>
                <w:sz w:val="36"/>
                <w:lang w:bidi="fr-FR"/>
              </w:rPr>
              <w:sym w:font="Wingdings 2" w:char="F0A3"/>
            </w:r>
            <w:r>
              <w:t xml:space="preserve"> </w:t>
            </w:r>
            <w:r>
              <w:t>Je n’ai pas un projet</w:t>
            </w:r>
          </w:p>
        </w:tc>
        <w:tc>
          <w:tcPr>
            <w:tcW w:w="2347" w:type="pct"/>
            <w:vAlign w:val="bottom"/>
          </w:tcPr>
          <w:p w:rsidR="005E0CAC" w:rsidRPr="00846B76" w:rsidRDefault="005E0CAC" w:rsidP="004524D8"/>
        </w:tc>
      </w:tr>
      <w:tr w:rsidR="005E0CAC" w:rsidRPr="00846B76" w:rsidTr="004524D8">
        <w:trPr>
          <w:gridAfter w:val="1"/>
          <w:wAfter w:w="2347" w:type="pct"/>
        </w:trPr>
        <w:tc>
          <w:tcPr>
            <w:tcW w:w="306" w:type="pct"/>
          </w:tcPr>
          <w:p w:rsidR="005E0CAC" w:rsidRPr="00346DE2" w:rsidRDefault="005E0CAC" w:rsidP="004524D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2347" w:type="pct"/>
            <w:gridSpan w:val="2"/>
            <w:vAlign w:val="bottom"/>
          </w:tcPr>
          <w:p w:rsidR="005E0CAC" w:rsidRDefault="005E0CAC" w:rsidP="004524D8">
            <w:r>
              <w:t>J’ai un partenaire espagnol identifié</w:t>
            </w:r>
          </w:p>
        </w:tc>
      </w:tr>
      <w:tr w:rsidR="005E0CAC" w:rsidRPr="00846B76" w:rsidTr="004524D8">
        <w:trPr>
          <w:gridAfter w:val="1"/>
          <w:wAfter w:w="2347" w:type="pct"/>
        </w:trPr>
        <w:tc>
          <w:tcPr>
            <w:tcW w:w="306" w:type="pct"/>
          </w:tcPr>
          <w:p w:rsidR="005E0CAC" w:rsidRPr="00346DE2" w:rsidRDefault="005E0CAC" w:rsidP="004524D8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2347" w:type="pct"/>
            <w:gridSpan w:val="2"/>
            <w:vAlign w:val="bottom"/>
          </w:tcPr>
          <w:p w:rsidR="005E0CAC" w:rsidRDefault="005E0CAC" w:rsidP="004524D8">
            <w:r>
              <w:t>Je n’ai pas un partenaire espagnol identifié</w:t>
            </w:r>
          </w:p>
        </w:tc>
      </w:tr>
    </w:tbl>
    <w:p w:rsidR="00CE6104" w:rsidRDefault="00CE6104" w:rsidP="00E677FE">
      <w:pPr>
        <w:spacing w:after="0"/>
        <w:rPr>
          <w:sz w:val="16"/>
          <w:szCs w:val="16"/>
        </w:rPr>
      </w:pPr>
    </w:p>
    <w:p w:rsidR="005E0CAC" w:rsidRPr="00E677FE" w:rsidRDefault="00CA6513" w:rsidP="00E677FE">
      <w:pPr>
        <w:spacing w:after="0"/>
        <w:rPr>
          <w:sz w:val="16"/>
          <w:szCs w:val="16"/>
        </w:rPr>
      </w:pP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AA309" wp14:editId="2BDD704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81675" cy="12192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6513" w:rsidRDefault="00CA6513" w:rsidP="00CA6513">
                            <w:pPr>
                              <w:rPr>
                                <w:i/>
                              </w:rPr>
                            </w:pPr>
                            <w:r w:rsidRPr="00CA6513">
                              <w:rPr>
                                <w:i/>
                                <w:color w:val="666666" w:themeColor="accent6"/>
                              </w:rPr>
                              <w:t>Thématique / synthèse du projet à communiquer lors d’une mise en relation</w:t>
                            </w:r>
                          </w:p>
                          <w:p w:rsidR="00CA6513" w:rsidRPr="00CA6513" w:rsidRDefault="00CA6513" w:rsidP="00CA65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A309" id="Zone de texte 4" o:spid="_x0000_s1027" type="#_x0000_t202" style="position:absolute;margin-left:0;margin-top:-.05pt;width:455.2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" fillcolor="window" strokeweight=".5pt">
                <v:textbox>
                  <w:txbxContent>
                    <w:p w:rsidR="00CA6513" w:rsidRDefault="00CA6513" w:rsidP="00CA6513">
                      <w:pPr>
                        <w:rPr>
                          <w:i/>
                        </w:rPr>
                      </w:pPr>
                      <w:r w:rsidRPr="00CA6513">
                        <w:rPr>
                          <w:i/>
                          <w:color w:val="666666" w:themeColor="accent6"/>
                        </w:rPr>
                        <w:t>Thématique / synthèse du projet à communiquer lors d’une mise en relation</w:t>
                      </w:r>
                    </w:p>
                    <w:p w:rsidR="00CA6513" w:rsidRPr="00CA6513" w:rsidRDefault="00CA6513" w:rsidP="00CA6513"/>
                  </w:txbxContent>
                </v:textbox>
              </v:shape>
            </w:pict>
          </mc:Fallback>
        </mc:AlternateContent>
      </w:r>
    </w:p>
    <w:sectPr w:rsidR="005E0CAC" w:rsidRPr="00E677FE" w:rsidSect="00FE7F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841" w:rsidRDefault="00A41841" w:rsidP="00650259">
      <w:pPr>
        <w:spacing w:after="0" w:line="240" w:lineRule="auto"/>
      </w:pPr>
      <w:r>
        <w:separator/>
      </w:r>
    </w:p>
  </w:endnote>
  <w:endnote w:type="continuationSeparator" w:id="0">
    <w:p w:rsidR="00A41841" w:rsidRDefault="00A4184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5B4222-BFCD-420B-B064-2CC94E42C574}"/>
    <w:embedBold r:id="rId2" w:fontKey="{8B5BD26F-D551-4EBB-9D0F-9489E49CF14D}"/>
    <w:embedItalic r:id="rId3" w:fontKey="{0DC1947D-9FAD-4DED-82E2-15646AF3B9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358DB50-5BE4-428C-9C01-596D3BA2D53C}"/>
    <w:embedBold r:id="rId5" w:fontKey="{0C77E78B-2A32-4425-8424-C64E1B322E73}"/>
    <w:embedItalic r:id="rId6" w:fontKey="{9C943B0D-F12C-4A46-A759-E1A9C3CE2CE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E354DFC-EB46-4261-873B-514E1B42DC8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11124BFC-A849-4392-86C0-3354F66104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13" w:rsidRDefault="00CA651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CA6513" w:rsidRPr="002462F3" w:rsidTr="00C4167A">
      <w:tc>
        <w:tcPr>
          <w:tcW w:w="4675" w:type="dxa"/>
          <w:vAlign w:val="center"/>
        </w:tcPr>
        <w:p w:rsidR="002462F3" w:rsidRPr="002462F3" w:rsidRDefault="002462F3" w:rsidP="00CA651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CA6513" w:rsidP="002462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4743450</wp:posOffset>
          </wp:positionH>
          <wp:positionV relativeFrom="paragraph">
            <wp:posOffset>-848360</wp:posOffset>
          </wp:positionV>
          <wp:extent cx="990600" cy="990600"/>
          <wp:effectExtent l="0" t="0" r="0" b="0"/>
          <wp:wrapNone/>
          <wp:docPr id="1" name="Image 1" descr="Aerospace Valley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erospace Valley — Wikipéd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13" w:rsidRDefault="00CA651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841" w:rsidRDefault="00A41841" w:rsidP="00650259">
      <w:pPr>
        <w:spacing w:after="0" w:line="240" w:lineRule="auto"/>
      </w:pPr>
      <w:r>
        <w:separator/>
      </w:r>
    </w:p>
  </w:footnote>
  <w:footnote w:type="continuationSeparator" w:id="0">
    <w:p w:rsidR="00A41841" w:rsidRDefault="00A4184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13" w:rsidRDefault="00CA651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shd w:val="clear" w:color="auto" w:fill="731F1C" w:themeFill="accent5"/>
      <w:tblLook w:val="04A0" w:firstRow="1" w:lastRow="0" w:firstColumn="1" w:lastColumn="0" w:noHBand="0" w:noVBand="1"/>
    </w:tblPr>
    <w:tblGrid>
      <w:gridCol w:w="426"/>
      <w:gridCol w:w="8930"/>
    </w:tblGrid>
    <w:tr w:rsidR="00731F26" w:rsidRPr="00731F26" w:rsidTr="005E0CAC">
      <w:trPr>
        <w:trHeight w:val="990"/>
      </w:trPr>
      <w:tc>
        <w:tcPr>
          <w:tcW w:w="426" w:type="dxa"/>
          <w:shd w:val="clear" w:color="auto" w:fill="1E73AC" w:themeFill="accent2" w:themeFillTint="BF"/>
          <w:vAlign w:val="center"/>
        </w:tcPr>
        <w:p w:rsidR="00576892" w:rsidRPr="00731F26" w:rsidRDefault="00A41841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8930" w:type="dxa"/>
          <w:shd w:val="clear" w:color="auto" w:fill="1E73AC" w:themeFill="accent2" w:themeFillTint="BF"/>
          <w:vAlign w:val="center"/>
        </w:tcPr>
        <w:p w:rsidR="00576892" w:rsidRPr="00731F26" w:rsidRDefault="00CA6513" w:rsidP="005E0CAC">
          <w:pPr>
            <w:spacing w:after="0"/>
            <w:jc w:val="center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AAP BPI France - </w:t>
          </w:r>
          <w:bookmarkStart w:id="0" w:name="_GoBack"/>
          <w:bookmarkEnd w:id="0"/>
          <w:r w:rsidR="005E0CAC" w:rsidRPr="005E0CAC">
            <w:rPr>
              <w:rFonts w:ascii="Corbel" w:eastAsia="Calibri" w:hAnsi="Corbel" w:cs="Times New Roman"/>
              <w:b/>
              <w:color w:val="FFFFFF"/>
              <w:sz w:val="44"/>
            </w:rPr>
            <w:t>Partenariats en innovation France-Espagne 2020-2021</w:t>
          </w: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</w:t>
          </w:r>
        </w:p>
      </w:tc>
    </w:tr>
  </w:tbl>
  <w:p w:rsidR="00650259" w:rsidRDefault="00650259" w:rsidP="00731F26">
    <w:pPr>
      <w:pStyle w:val="Sansinterlig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13" w:rsidRDefault="00CA65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AC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3F479A"/>
    <w:rsid w:val="0040090B"/>
    <w:rsid w:val="0046302A"/>
    <w:rsid w:val="00487D2D"/>
    <w:rsid w:val="004D5D62"/>
    <w:rsid w:val="005112D0"/>
    <w:rsid w:val="00577E06"/>
    <w:rsid w:val="005A3BF7"/>
    <w:rsid w:val="005E0CAC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A0D08"/>
    <w:rsid w:val="008E203A"/>
    <w:rsid w:val="0091229C"/>
    <w:rsid w:val="00940E73"/>
    <w:rsid w:val="0098597D"/>
    <w:rsid w:val="009F619A"/>
    <w:rsid w:val="009F6DDE"/>
    <w:rsid w:val="00A07415"/>
    <w:rsid w:val="00A370A8"/>
    <w:rsid w:val="00A41841"/>
    <w:rsid w:val="00A65D5E"/>
    <w:rsid w:val="00B25CE8"/>
    <w:rsid w:val="00BB4CF3"/>
    <w:rsid w:val="00BD4753"/>
    <w:rsid w:val="00BD5CB1"/>
    <w:rsid w:val="00BE62EE"/>
    <w:rsid w:val="00C003BA"/>
    <w:rsid w:val="00C46878"/>
    <w:rsid w:val="00C871EA"/>
    <w:rsid w:val="00CA6513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E0CAC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DAVAL\AppData\Roaming\Microsoft\Templates\Formulaire%20de%20b&#233;n&#233;vola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0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2021-04-27T15:29:00Z</dcterms:created>
  <dcterms:modified xsi:type="dcterms:W3CDTF">2021-04-27T15:45:00Z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